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B-209-2026-CW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13 Heizungs- und Sanitärtechnik, Rettungswache Mühlen Eichsen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13 Heizungs- und Sanitärtechnik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